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EF8" w:rsidRPr="00714AB4" w:rsidRDefault="001E5EF8" w:rsidP="001E5EF8">
      <w:pPr>
        <w:spacing w:line="360" w:lineRule="auto"/>
        <w:rPr>
          <w:b/>
          <w:sz w:val="24"/>
          <w:szCs w:val="24"/>
        </w:rPr>
      </w:pPr>
      <w:r w:rsidRPr="00714AB4">
        <w:rPr>
          <w:b/>
          <w:sz w:val="24"/>
          <w:szCs w:val="24"/>
        </w:rPr>
        <w:t>Výzva:</w:t>
      </w:r>
      <w:r w:rsidR="003F7073">
        <w:rPr>
          <w:b/>
          <w:sz w:val="24"/>
          <w:szCs w:val="24"/>
        </w:rPr>
        <w:t xml:space="preserve"> </w:t>
      </w:r>
      <w:r w:rsidR="00922FBF">
        <w:rPr>
          <w:noProof/>
          <w:sz w:val="24"/>
          <w:szCs w:val="24"/>
        </w:rPr>
        <w:t>Výzva poslancov PSK</w:t>
      </w:r>
    </w:p>
    <w:p w:rsidR="001E5EF8" w:rsidRPr="00714AB4" w:rsidRDefault="001E5EF8" w:rsidP="001E5EF8">
      <w:pPr>
        <w:spacing w:line="360" w:lineRule="auto"/>
        <w:rPr>
          <w:b/>
          <w:sz w:val="24"/>
          <w:szCs w:val="24"/>
        </w:rPr>
      </w:pPr>
      <w:r w:rsidRPr="00714AB4">
        <w:rPr>
          <w:b/>
          <w:sz w:val="24"/>
          <w:szCs w:val="24"/>
        </w:rPr>
        <w:t>Názov žiadateľa:</w:t>
      </w:r>
      <w:r w:rsidR="0051154E">
        <w:rPr>
          <w:b/>
          <w:sz w:val="24"/>
          <w:szCs w:val="24"/>
        </w:rPr>
        <w:t xml:space="preserve"> </w:t>
      </w:r>
      <w:r w:rsidR="00922FBF">
        <w:rPr>
          <w:noProof/>
          <w:sz w:val="24"/>
          <w:szCs w:val="24"/>
        </w:rPr>
        <w:t>Obec Radvaň nad Laborcom</w:t>
      </w:r>
    </w:p>
    <w:p w:rsidR="00352717" w:rsidRDefault="001E5EF8" w:rsidP="00352717">
      <w:pPr>
        <w:rPr>
          <w:sz w:val="24"/>
          <w:szCs w:val="24"/>
        </w:rPr>
      </w:pPr>
      <w:r w:rsidRPr="00714AB4">
        <w:rPr>
          <w:b/>
          <w:sz w:val="24"/>
          <w:szCs w:val="24"/>
        </w:rPr>
        <w:t>Názov akcie/projektu:</w:t>
      </w:r>
      <w:r w:rsidR="0051154E">
        <w:rPr>
          <w:b/>
          <w:sz w:val="24"/>
          <w:szCs w:val="24"/>
        </w:rPr>
        <w:t xml:space="preserve"> </w:t>
      </w:r>
      <w:r w:rsidR="00352717" w:rsidRPr="00352717">
        <w:rPr>
          <w:sz w:val="24"/>
          <w:szCs w:val="24"/>
        </w:rPr>
        <w:t xml:space="preserve">„ </w:t>
      </w:r>
      <w:r w:rsidR="00B4038E">
        <w:rPr>
          <w:sz w:val="24"/>
          <w:szCs w:val="24"/>
        </w:rPr>
        <w:t xml:space="preserve">Radvanské </w:t>
      </w:r>
      <w:r w:rsidR="00757DF2">
        <w:rPr>
          <w:sz w:val="24"/>
          <w:szCs w:val="24"/>
        </w:rPr>
        <w:t>slávností</w:t>
      </w:r>
      <w:r w:rsidR="00352717" w:rsidRPr="00352717">
        <w:rPr>
          <w:sz w:val="24"/>
          <w:szCs w:val="24"/>
        </w:rPr>
        <w:t>“</w:t>
      </w:r>
    </w:p>
    <w:p w:rsidR="00B4038E" w:rsidRDefault="00B4038E" w:rsidP="00352717">
      <w:pPr>
        <w:rPr>
          <w:sz w:val="24"/>
          <w:szCs w:val="24"/>
        </w:rPr>
      </w:pPr>
    </w:p>
    <w:p w:rsidR="001E5EF8" w:rsidRPr="00B4038E" w:rsidRDefault="001E5EF8" w:rsidP="00B4038E">
      <w:pPr>
        <w:rPr>
          <w:sz w:val="24"/>
          <w:szCs w:val="24"/>
        </w:rPr>
      </w:pPr>
      <w:r w:rsidRPr="00714AB4">
        <w:rPr>
          <w:b/>
          <w:sz w:val="24"/>
          <w:szCs w:val="24"/>
        </w:rPr>
        <w:t>Termín realizácie akcie/projektu:</w:t>
      </w:r>
      <w:r w:rsidR="0051154E">
        <w:rPr>
          <w:b/>
          <w:sz w:val="24"/>
          <w:szCs w:val="24"/>
        </w:rPr>
        <w:t xml:space="preserve"> </w:t>
      </w:r>
      <w:r w:rsidR="0020565D">
        <w:rPr>
          <w:noProof/>
          <w:sz w:val="24"/>
          <w:szCs w:val="24"/>
        </w:rPr>
        <w:t>1</w:t>
      </w:r>
      <w:r w:rsidR="00922FBF">
        <w:rPr>
          <w:noProof/>
          <w:sz w:val="24"/>
          <w:szCs w:val="24"/>
        </w:rPr>
        <w:t>.1.202</w:t>
      </w:r>
      <w:r w:rsidR="00B4038E">
        <w:rPr>
          <w:noProof/>
          <w:sz w:val="24"/>
          <w:szCs w:val="24"/>
        </w:rPr>
        <w:t>6</w:t>
      </w:r>
      <w:r w:rsidR="00922FBF">
        <w:rPr>
          <w:noProof/>
          <w:sz w:val="24"/>
          <w:szCs w:val="24"/>
        </w:rPr>
        <w:t xml:space="preserve"> - 31.10.202</w:t>
      </w:r>
      <w:r w:rsidR="00B4038E">
        <w:rPr>
          <w:noProof/>
          <w:sz w:val="24"/>
          <w:szCs w:val="24"/>
        </w:rPr>
        <w:t>6</w:t>
      </w:r>
    </w:p>
    <w:p w:rsidR="001E5EF8" w:rsidRPr="00714AB4" w:rsidRDefault="001E5EF8" w:rsidP="001E5EF8">
      <w:pPr>
        <w:spacing w:line="360" w:lineRule="auto"/>
        <w:jc w:val="both"/>
        <w:rPr>
          <w:b/>
          <w:sz w:val="24"/>
          <w:szCs w:val="24"/>
        </w:rPr>
      </w:pPr>
      <w:r w:rsidRPr="00714AB4">
        <w:rPr>
          <w:b/>
          <w:sz w:val="24"/>
          <w:szCs w:val="24"/>
        </w:rPr>
        <w:t>Miesto realizácie akcie/projektu:</w:t>
      </w:r>
      <w:r w:rsidR="0051154E">
        <w:rPr>
          <w:b/>
          <w:sz w:val="24"/>
          <w:szCs w:val="24"/>
        </w:rPr>
        <w:t xml:space="preserve"> </w:t>
      </w:r>
      <w:r w:rsidR="00922FBF">
        <w:rPr>
          <w:noProof/>
          <w:sz w:val="24"/>
          <w:szCs w:val="24"/>
        </w:rPr>
        <w:t>Obec  Radvaň nad Laborcom</w:t>
      </w:r>
    </w:p>
    <w:p w:rsidR="001E5EF8" w:rsidRPr="00714AB4" w:rsidRDefault="001E5EF8" w:rsidP="001E5EF8">
      <w:pPr>
        <w:spacing w:line="360" w:lineRule="auto"/>
        <w:rPr>
          <w:b/>
          <w:sz w:val="24"/>
          <w:szCs w:val="24"/>
        </w:rPr>
      </w:pPr>
      <w:r w:rsidRPr="00714AB4">
        <w:rPr>
          <w:b/>
          <w:sz w:val="24"/>
          <w:szCs w:val="24"/>
        </w:rPr>
        <w:t>Schválená výška dotácie:</w:t>
      </w:r>
      <w:r w:rsidR="0051154E">
        <w:rPr>
          <w:b/>
          <w:sz w:val="24"/>
          <w:szCs w:val="24"/>
        </w:rPr>
        <w:t xml:space="preserve"> </w:t>
      </w:r>
      <w:r w:rsidR="00B4038E" w:rsidRPr="008923DA">
        <w:rPr>
          <w:sz w:val="24"/>
          <w:szCs w:val="24"/>
        </w:rPr>
        <w:t>3 0</w:t>
      </w:r>
      <w:r w:rsidR="00922FBF">
        <w:rPr>
          <w:noProof/>
          <w:sz w:val="24"/>
          <w:szCs w:val="24"/>
        </w:rPr>
        <w:t>00,00 €</w:t>
      </w:r>
    </w:p>
    <w:p w:rsidR="001E5EF8" w:rsidRPr="00B04E76" w:rsidRDefault="001E5EF8" w:rsidP="001E5EF8">
      <w:pPr>
        <w:spacing w:line="360" w:lineRule="auto"/>
        <w:rPr>
          <w:sz w:val="28"/>
          <w:szCs w:val="28"/>
        </w:rPr>
      </w:pPr>
    </w:p>
    <w:p w:rsidR="00C3539B" w:rsidRPr="00352717" w:rsidRDefault="00C3539B" w:rsidP="00C3539B">
      <w:pPr>
        <w:jc w:val="center"/>
        <w:rPr>
          <w:sz w:val="24"/>
          <w:szCs w:val="24"/>
        </w:rPr>
      </w:pPr>
      <w:r w:rsidRPr="00352717">
        <w:rPr>
          <w:sz w:val="24"/>
          <w:szCs w:val="24"/>
        </w:rPr>
        <w:t>Správa o vyhodnotení realizácie projektu</w:t>
      </w:r>
    </w:p>
    <w:p w:rsidR="0020565D" w:rsidRPr="00352717" w:rsidRDefault="00B4038E" w:rsidP="0020565D">
      <w:pPr>
        <w:jc w:val="center"/>
        <w:rPr>
          <w:sz w:val="24"/>
          <w:szCs w:val="24"/>
        </w:rPr>
      </w:pPr>
      <w:r>
        <w:rPr>
          <w:sz w:val="24"/>
          <w:szCs w:val="24"/>
        </w:rPr>
        <w:t>„Radvanské slávností“</w:t>
      </w:r>
    </w:p>
    <w:p w:rsidR="0020565D" w:rsidRPr="00352717" w:rsidRDefault="0020565D" w:rsidP="0020565D">
      <w:pPr>
        <w:jc w:val="center"/>
        <w:rPr>
          <w:sz w:val="24"/>
          <w:szCs w:val="24"/>
        </w:rPr>
      </w:pPr>
    </w:p>
    <w:p w:rsidR="0020565D" w:rsidRPr="00352717" w:rsidRDefault="00C3539B" w:rsidP="00C3539B">
      <w:pPr>
        <w:jc w:val="both"/>
        <w:rPr>
          <w:sz w:val="24"/>
          <w:szCs w:val="24"/>
        </w:rPr>
      </w:pPr>
      <w:r w:rsidRPr="00352717">
        <w:rPr>
          <w:sz w:val="24"/>
          <w:szCs w:val="24"/>
        </w:rPr>
        <w:t xml:space="preserve">     Obec Radvaň nad Laborcom na základe Zmluvy č. </w:t>
      </w:r>
      <w:r w:rsidR="00B4038E">
        <w:rPr>
          <w:sz w:val="24"/>
          <w:szCs w:val="24"/>
        </w:rPr>
        <w:t>551/2026</w:t>
      </w:r>
      <w:r w:rsidR="0020565D" w:rsidRPr="00352717">
        <w:rPr>
          <w:sz w:val="24"/>
          <w:szCs w:val="24"/>
        </w:rPr>
        <w:t xml:space="preserve">/OPR </w:t>
      </w:r>
      <w:r w:rsidRPr="00352717">
        <w:rPr>
          <w:sz w:val="24"/>
          <w:szCs w:val="24"/>
        </w:rPr>
        <w:t xml:space="preserve"> o poskytnutí dot</w:t>
      </w:r>
      <w:r w:rsidR="0020565D" w:rsidRPr="00352717">
        <w:rPr>
          <w:sz w:val="24"/>
          <w:szCs w:val="24"/>
        </w:rPr>
        <w:t xml:space="preserve">ácie v zmysle VZN  č. 57/2017 </w:t>
      </w:r>
      <w:r w:rsidRPr="00352717">
        <w:rPr>
          <w:sz w:val="24"/>
          <w:szCs w:val="24"/>
        </w:rPr>
        <w:t xml:space="preserve">  zrealizovala </w:t>
      </w:r>
      <w:r w:rsidR="00B4038E">
        <w:rPr>
          <w:sz w:val="24"/>
          <w:szCs w:val="24"/>
        </w:rPr>
        <w:t>22</w:t>
      </w:r>
      <w:r w:rsidR="0020565D" w:rsidRPr="00352717">
        <w:rPr>
          <w:sz w:val="24"/>
          <w:szCs w:val="24"/>
        </w:rPr>
        <w:t>. augusta</w:t>
      </w:r>
      <w:r w:rsidRPr="00352717">
        <w:rPr>
          <w:sz w:val="24"/>
          <w:szCs w:val="24"/>
        </w:rPr>
        <w:t xml:space="preserve"> 202</w:t>
      </w:r>
      <w:r w:rsidR="00B4038E">
        <w:rPr>
          <w:sz w:val="24"/>
          <w:szCs w:val="24"/>
        </w:rPr>
        <w:t>6</w:t>
      </w:r>
      <w:r w:rsidRPr="00352717">
        <w:rPr>
          <w:sz w:val="24"/>
          <w:szCs w:val="24"/>
        </w:rPr>
        <w:t xml:space="preserve"> projekt „</w:t>
      </w:r>
      <w:r w:rsidR="00B4038E">
        <w:rPr>
          <w:sz w:val="24"/>
          <w:szCs w:val="24"/>
        </w:rPr>
        <w:t>Radvanské slávností</w:t>
      </w:r>
      <w:r w:rsidRPr="00352717">
        <w:rPr>
          <w:sz w:val="24"/>
          <w:szCs w:val="24"/>
        </w:rPr>
        <w:t>“, ktorý je kultúrnym podujatím  podporujúcim rozvíjanie hodnôt rusínskej tradície zobrazenej v piesňach a tancoch.</w:t>
      </w:r>
      <w:r w:rsidR="0020565D" w:rsidRPr="00352717">
        <w:rPr>
          <w:sz w:val="24"/>
          <w:szCs w:val="24"/>
        </w:rPr>
        <w:t xml:space="preserve">  Propagácia projektu bola zverejnená na </w:t>
      </w:r>
      <w:proofErr w:type="spellStart"/>
      <w:r w:rsidR="0020565D" w:rsidRPr="00352717">
        <w:rPr>
          <w:sz w:val="24"/>
          <w:szCs w:val="24"/>
        </w:rPr>
        <w:t>f</w:t>
      </w:r>
      <w:r w:rsidR="00153396">
        <w:rPr>
          <w:sz w:val="24"/>
          <w:szCs w:val="24"/>
        </w:rPr>
        <w:t>b</w:t>
      </w:r>
      <w:proofErr w:type="spellEnd"/>
      <w:r w:rsidR="00153396">
        <w:rPr>
          <w:sz w:val="24"/>
          <w:szCs w:val="24"/>
        </w:rPr>
        <w:t xml:space="preserve"> </w:t>
      </w:r>
      <w:r w:rsidR="0020565D" w:rsidRPr="00352717">
        <w:rPr>
          <w:sz w:val="24"/>
          <w:szCs w:val="24"/>
        </w:rPr>
        <w:t>stránke obce:</w:t>
      </w:r>
    </w:p>
    <w:p w:rsidR="008923DA" w:rsidRDefault="00AB5D4E" w:rsidP="00C3539B">
      <w:pPr>
        <w:jc w:val="both"/>
        <w:rPr>
          <w:sz w:val="24"/>
          <w:szCs w:val="24"/>
        </w:rPr>
      </w:pPr>
      <w:hyperlink r:id="rId8" w:history="1">
        <w:r w:rsidR="008923DA" w:rsidRPr="003E0D1D">
          <w:rPr>
            <w:rStyle w:val="Hypertextovprepojenie"/>
            <w:sz w:val="24"/>
            <w:szCs w:val="24"/>
          </w:rPr>
          <w:t>https://www.facebook.com/p/Obec-Radva%C5%88-nad-Laborcom-100064873534961/?locale=sk_SK</w:t>
        </w:r>
      </w:hyperlink>
    </w:p>
    <w:p w:rsidR="0020565D" w:rsidRPr="00352717" w:rsidRDefault="0020565D" w:rsidP="00C3539B">
      <w:pPr>
        <w:jc w:val="both"/>
        <w:rPr>
          <w:sz w:val="24"/>
          <w:szCs w:val="24"/>
        </w:rPr>
      </w:pPr>
      <w:r w:rsidRPr="00352717">
        <w:rPr>
          <w:sz w:val="24"/>
          <w:szCs w:val="24"/>
        </w:rPr>
        <w:t xml:space="preserve">a webovom sídle obce Radvaň nad Laborcom </w:t>
      </w:r>
      <w:r w:rsidR="008923DA">
        <w:rPr>
          <w:sz w:val="24"/>
          <w:szCs w:val="24"/>
        </w:rPr>
        <w:t>:     www.obecradvan.sk</w:t>
      </w:r>
    </w:p>
    <w:p w:rsidR="00C3539B" w:rsidRPr="00352717" w:rsidRDefault="00C3539B" w:rsidP="00C3539B">
      <w:pPr>
        <w:jc w:val="both"/>
        <w:rPr>
          <w:sz w:val="24"/>
          <w:szCs w:val="24"/>
        </w:rPr>
      </w:pPr>
      <w:bookmarkStart w:id="0" w:name="_GoBack"/>
      <w:bookmarkEnd w:id="0"/>
    </w:p>
    <w:p w:rsidR="000976DF" w:rsidRDefault="0020565D" w:rsidP="001E5EF8">
      <w:pPr>
        <w:spacing w:line="360" w:lineRule="auto"/>
        <w:jc w:val="both"/>
        <w:rPr>
          <w:noProof/>
          <w:sz w:val="24"/>
          <w:lang w:eastAsia="sk-SK"/>
        </w:rPr>
      </w:pPr>
      <w:r>
        <w:rPr>
          <w:noProof/>
          <w:sz w:val="24"/>
          <w:lang w:eastAsia="sk-SK"/>
        </w:rPr>
        <w:t xml:space="preserve"> </w:t>
      </w:r>
      <w:r w:rsidR="00757DF2" w:rsidRPr="00B4038E">
        <w:rPr>
          <w:noProof/>
          <w:sz w:val="24"/>
          <w:lang w:eastAsia="sk-SK"/>
        </w:rPr>
        <w:drawing>
          <wp:inline distT="0" distB="0" distL="0" distR="0" wp14:anchorId="378E0C21" wp14:editId="5F741E29">
            <wp:extent cx="2162175" cy="1590675"/>
            <wp:effectExtent l="0" t="0" r="9525" b="9525"/>
            <wp:docPr id="13" name="Obrázok 13" descr="C:\Users\jsv52306\Desktop\PRIEČINKY\Projekty 2020,2021,2022\Projekty 2026\PSK\Vyúčtovanie\Foto\8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sv52306\Desktop\PRIEČINKY\Projekty 2020,2021,2022\Projekty 2026\PSK\Vyúčtovanie\Foto\83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lang w:eastAsia="sk-SK"/>
        </w:rPr>
        <w:t xml:space="preserve">       </w:t>
      </w:r>
      <w:r w:rsidR="00757DF2" w:rsidRPr="00757DF2">
        <w:rPr>
          <w:noProof/>
          <w:sz w:val="24"/>
          <w:lang w:eastAsia="sk-SK"/>
        </w:rPr>
        <w:drawing>
          <wp:inline distT="0" distB="0" distL="0" distR="0">
            <wp:extent cx="1819857" cy="3412490"/>
            <wp:effectExtent l="3493" t="0" r="0" b="0"/>
            <wp:docPr id="15" name="Obrázok 15" descr="C:\Users\jsv52306\Desktop\PRIEČINKY\Projekty 2020,2021,2022\Projekty 2026\PSK\Vyúčtovanie\Foto\Propagácia proejktu na web.stran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sv52306\Desktop\PRIEČINKY\Projekty 2020,2021,2022\Projekty 2026\PSK\Vyúčtovanie\Foto\Propagácia proejktu na web.strank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9263" cy="343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17" w:rsidRDefault="00B4038E" w:rsidP="00352717">
      <w:pPr>
        <w:spacing w:line="360" w:lineRule="auto"/>
        <w:jc w:val="both"/>
        <w:rPr>
          <w:noProof/>
          <w:sz w:val="24"/>
          <w:lang w:eastAsia="sk-SK"/>
        </w:rPr>
      </w:pPr>
      <w:r w:rsidRPr="00B4038E">
        <w:rPr>
          <w:noProof/>
          <w:sz w:val="24"/>
          <w:lang w:eastAsia="sk-SK"/>
        </w:rPr>
        <w:drawing>
          <wp:inline distT="0" distB="0" distL="0" distR="0" wp14:anchorId="3CEEDBA4" wp14:editId="326CF9B9">
            <wp:extent cx="1981200" cy="1724025"/>
            <wp:effectExtent l="0" t="0" r="0" b="9525"/>
            <wp:docPr id="9" name="Obrázok 9" descr="C:\Users\jsv52306\Desktop\PRIEČINKY\Projekty 2020,2021,2022\Projekty 2026\PSK\Vyúčtovanie\Foto\Radvanské slávnosti (47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sv52306\Desktop\PRIEČINKY\Projekty 2020,2021,2022\Projekty 2026\PSK\Vyúčtovanie\Foto\Radvanské slávnosti (47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7DF2">
        <w:rPr>
          <w:noProof/>
          <w:sz w:val="24"/>
          <w:lang w:eastAsia="sk-SK"/>
        </w:rPr>
        <w:t xml:space="preserve">        </w:t>
      </w:r>
      <w:r w:rsidR="00757DF2" w:rsidRPr="00B4038E">
        <w:rPr>
          <w:noProof/>
          <w:sz w:val="24"/>
          <w:lang w:eastAsia="sk-SK"/>
        </w:rPr>
        <w:drawing>
          <wp:inline distT="0" distB="0" distL="0" distR="0" wp14:anchorId="0B595F44" wp14:editId="7EA8630E">
            <wp:extent cx="1743075" cy="1590675"/>
            <wp:effectExtent l="0" t="0" r="9525" b="9525"/>
            <wp:docPr id="6" name="Obrázok 6" descr="C:\Users\jsv52306\Desktop\PRIEČINKY\Projekty 2020,2021,2022\Projekty 2026\PSK\Vyúčtovanie\Foto\Radvanské slávnosti (25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sv52306\Desktop\PRIEČINKY\Projekty 2020,2021,2022\Projekty 2026\PSK\Vyúčtovanie\Foto\Radvanské slávnosti (256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7DF2">
        <w:rPr>
          <w:noProof/>
          <w:sz w:val="24"/>
          <w:lang w:eastAsia="sk-SK"/>
        </w:rPr>
        <w:t xml:space="preserve">  </w:t>
      </w:r>
      <w:r>
        <w:rPr>
          <w:noProof/>
          <w:sz w:val="24"/>
          <w:lang w:eastAsia="sk-SK"/>
        </w:rPr>
        <w:t xml:space="preserve">    </w:t>
      </w:r>
      <w:r w:rsidRPr="00B4038E">
        <w:rPr>
          <w:noProof/>
          <w:sz w:val="24"/>
          <w:lang w:eastAsia="sk-SK"/>
        </w:rPr>
        <w:drawing>
          <wp:inline distT="0" distB="0" distL="0" distR="0">
            <wp:extent cx="1574800" cy="1723560"/>
            <wp:effectExtent l="1905" t="0" r="8255" b="8255"/>
            <wp:docPr id="3" name="Obrázok 3" descr="C:\Users\jsv52306\Desktop\PRIEČINKY\Projekty 2020,2021,2022\Projekty 2026\PSK\Vyúčtovanie\Foto\Radvanské slávnosti (47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v52306\Desktop\PRIEČINKY\Projekty 2020,2021,2022\Projekty 2026\PSK\Vyúčtovanie\Foto\Radvanské slávnosti (47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79888" cy="1729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3DA" w:rsidRDefault="008923DA" w:rsidP="00352717">
      <w:pPr>
        <w:spacing w:line="360" w:lineRule="auto"/>
        <w:jc w:val="both"/>
        <w:rPr>
          <w:noProof/>
          <w:sz w:val="24"/>
          <w:lang w:eastAsia="sk-SK"/>
        </w:rPr>
      </w:pPr>
    </w:p>
    <w:p w:rsidR="008923DA" w:rsidRDefault="008923DA" w:rsidP="00352717">
      <w:pPr>
        <w:spacing w:line="360" w:lineRule="auto"/>
        <w:jc w:val="both"/>
        <w:rPr>
          <w:noProof/>
          <w:sz w:val="24"/>
          <w:lang w:eastAsia="sk-SK"/>
        </w:rPr>
      </w:pPr>
    </w:p>
    <w:p w:rsidR="008923DA" w:rsidRDefault="008923DA" w:rsidP="00352717">
      <w:pPr>
        <w:spacing w:line="360" w:lineRule="auto"/>
        <w:jc w:val="both"/>
        <w:rPr>
          <w:noProof/>
          <w:sz w:val="24"/>
          <w:lang w:eastAsia="sk-SK"/>
        </w:rPr>
      </w:pPr>
    </w:p>
    <w:p w:rsidR="008923DA" w:rsidRPr="00352717" w:rsidRDefault="008923DA" w:rsidP="00352717">
      <w:pPr>
        <w:spacing w:line="360" w:lineRule="auto"/>
        <w:jc w:val="both"/>
        <w:rPr>
          <w:sz w:val="24"/>
        </w:rPr>
      </w:pPr>
      <w:r>
        <w:rPr>
          <w:noProof/>
          <w:sz w:val="24"/>
          <w:lang w:eastAsia="sk-SK"/>
        </w:rPr>
        <w:t>v Radvani n/Lab., 21.9.2026</w:t>
      </w:r>
    </w:p>
    <w:sectPr w:rsidR="008923DA" w:rsidRPr="00352717" w:rsidSect="00DB1811">
      <w:pgSz w:w="11906" w:h="16838" w:code="9"/>
      <w:pgMar w:top="1418" w:right="964" w:bottom="96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5D4E" w:rsidRDefault="00AB5D4E">
      <w:r>
        <w:separator/>
      </w:r>
    </w:p>
  </w:endnote>
  <w:endnote w:type="continuationSeparator" w:id="0">
    <w:p w:rsidR="00AB5D4E" w:rsidRDefault="00AB5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5D4E" w:rsidRDefault="00AB5D4E">
      <w:r>
        <w:separator/>
      </w:r>
    </w:p>
  </w:footnote>
  <w:footnote w:type="continuationSeparator" w:id="0">
    <w:p w:rsidR="00AB5D4E" w:rsidRDefault="00AB5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75F2E"/>
    <w:multiLevelType w:val="hybridMultilevel"/>
    <w:tmpl w:val="030EA0FE"/>
    <w:lvl w:ilvl="0" w:tplc="B11C030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0726D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5635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A48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50E8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E63F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867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B479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605E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A96627"/>
    <w:multiLevelType w:val="hybridMultilevel"/>
    <w:tmpl w:val="1F428860"/>
    <w:lvl w:ilvl="0" w:tplc="E5B4D9FC">
      <w:start w:val="1"/>
      <w:numFmt w:val="bullet"/>
      <w:lvlText w:val="-"/>
      <w:lvlJc w:val="left"/>
      <w:pPr>
        <w:tabs>
          <w:tab w:val="num" w:pos="3555"/>
        </w:tabs>
        <w:ind w:left="3555" w:hanging="360"/>
      </w:pPr>
      <w:rPr>
        <w:rFonts w:ascii="Times New Roman" w:eastAsia="Times New Roman" w:hAnsi="Times New Roman" w:cs="Times New Roman" w:hint="default"/>
      </w:rPr>
    </w:lvl>
    <w:lvl w:ilvl="1" w:tplc="2F565B28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2" w:tplc="74E278B8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8FE4C9DE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E5B04906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5" w:tplc="C9B24EDC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CE6CB48A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A6D0FDD2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cs="Courier New" w:hint="default"/>
      </w:rPr>
    </w:lvl>
    <w:lvl w:ilvl="8" w:tplc="1A381AD8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2" w15:restartNumberingAfterBreak="0">
    <w:nsid w:val="5B325702"/>
    <w:multiLevelType w:val="hybridMultilevel"/>
    <w:tmpl w:val="03260876"/>
    <w:lvl w:ilvl="0" w:tplc="BE1E2EE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E1B0AA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B237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D6C8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E238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89AD3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FE3A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8C38E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2E0E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o:allowoverlap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E20"/>
    <w:rsid w:val="000636AD"/>
    <w:rsid w:val="00066B20"/>
    <w:rsid w:val="00096260"/>
    <w:rsid w:val="000976DF"/>
    <w:rsid w:val="0014138F"/>
    <w:rsid w:val="00153396"/>
    <w:rsid w:val="001E5EF8"/>
    <w:rsid w:val="001F29EC"/>
    <w:rsid w:val="001F5EBF"/>
    <w:rsid w:val="0020565D"/>
    <w:rsid w:val="002849E1"/>
    <w:rsid w:val="002C6E20"/>
    <w:rsid w:val="00307FF3"/>
    <w:rsid w:val="00344E8C"/>
    <w:rsid w:val="00352717"/>
    <w:rsid w:val="003E77D6"/>
    <w:rsid w:val="003F0D5F"/>
    <w:rsid w:val="003F7073"/>
    <w:rsid w:val="004641C3"/>
    <w:rsid w:val="004B5DB0"/>
    <w:rsid w:val="004C55CB"/>
    <w:rsid w:val="0051154E"/>
    <w:rsid w:val="00516D7E"/>
    <w:rsid w:val="00555D55"/>
    <w:rsid w:val="005E56EE"/>
    <w:rsid w:val="00656289"/>
    <w:rsid w:val="00667CCD"/>
    <w:rsid w:val="006C695E"/>
    <w:rsid w:val="006E3F0E"/>
    <w:rsid w:val="00714AB4"/>
    <w:rsid w:val="00721C89"/>
    <w:rsid w:val="00757DF2"/>
    <w:rsid w:val="007A10D9"/>
    <w:rsid w:val="00845265"/>
    <w:rsid w:val="0086322E"/>
    <w:rsid w:val="008923DA"/>
    <w:rsid w:val="008B1F93"/>
    <w:rsid w:val="008B6E97"/>
    <w:rsid w:val="00922FBF"/>
    <w:rsid w:val="00940346"/>
    <w:rsid w:val="00AA2299"/>
    <w:rsid w:val="00AB5D4E"/>
    <w:rsid w:val="00AD140B"/>
    <w:rsid w:val="00B2358B"/>
    <w:rsid w:val="00B4038E"/>
    <w:rsid w:val="00BD7D83"/>
    <w:rsid w:val="00C3539B"/>
    <w:rsid w:val="00CF19BA"/>
    <w:rsid w:val="00D326CA"/>
    <w:rsid w:val="00D57DB3"/>
    <w:rsid w:val="00DB1811"/>
    <w:rsid w:val="00DC53EA"/>
    <w:rsid w:val="00DE3544"/>
    <w:rsid w:val="00DF10EC"/>
    <w:rsid w:val="00DF1F5E"/>
    <w:rsid w:val="00E0672E"/>
    <w:rsid w:val="00E26610"/>
    <w:rsid w:val="00FF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8FA3ABC"/>
  <w15:docId w15:val="{8234577A-CC03-426B-A747-4AC5D9F8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jc w:val="both"/>
      <w:outlineLvl w:val="0"/>
    </w:pPr>
    <w:rPr>
      <w:b/>
      <w:sz w:val="24"/>
    </w:rPr>
  </w:style>
  <w:style w:type="paragraph" w:styleId="Nadpis2">
    <w:name w:val="heading 2"/>
    <w:basedOn w:val="Normlny"/>
    <w:next w:val="Normlny"/>
    <w:qFormat/>
    <w:pPr>
      <w:keepNext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4536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jc w:val="both"/>
      <w:outlineLvl w:val="4"/>
    </w:pPr>
    <w:rPr>
      <w:sz w:val="40"/>
    </w:rPr>
  </w:style>
  <w:style w:type="paragraph" w:styleId="Nadpis6">
    <w:name w:val="heading 6"/>
    <w:basedOn w:val="Normlny"/>
    <w:next w:val="Normlny"/>
    <w:qFormat/>
    <w:pPr>
      <w:keepNext/>
      <w:outlineLvl w:val="5"/>
    </w:pPr>
    <w:rPr>
      <w:sz w:val="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character" w:styleId="Hypertextovprepojenie">
    <w:name w:val="Hyperlink"/>
    <w:rPr>
      <w:color w:val="0000FF"/>
      <w:u w:val="single"/>
    </w:rPr>
  </w:style>
  <w:style w:type="character" w:styleId="PouitHypertextovPrepojenie">
    <w:name w:val="FollowedHyperlink"/>
    <w:rPr>
      <w:color w:val="800080"/>
      <w:u w:val="single"/>
    </w:rPr>
  </w:style>
  <w:style w:type="paragraph" w:styleId="Textbubliny">
    <w:name w:val="Balloon Text"/>
    <w:basedOn w:val="Normlny"/>
    <w:link w:val="TextbublinyChar"/>
    <w:semiHidden/>
    <w:unhideWhenUsed/>
    <w:rsid w:val="00C353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C3539B"/>
    <w:rPr>
      <w:rFonts w:ascii="Segoe U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/Obec-Radva%C5%88-nad-Laborcom-100064873534961/?locale=sk_SK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chdatagroup\Desktop\sablony%20pre%20PO\po_Kanc_predsedu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44FEF-5E26-44DD-9821-14D1C7DE6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po_Kanc_predsedu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                                             </vt:lpstr>
    </vt:vector>
  </TitlesOfParts>
  <Company>Microsoft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techdatagroup</dc:creator>
  <cp:lastModifiedBy>PANČÁKOVÁ Denisa</cp:lastModifiedBy>
  <cp:revision>2</cp:revision>
  <cp:lastPrinted>2026-09-24T15:01:00Z</cp:lastPrinted>
  <dcterms:created xsi:type="dcterms:W3CDTF">2026-09-30T06:21:00Z</dcterms:created>
  <dcterms:modified xsi:type="dcterms:W3CDTF">2026-09-30T06:21:00Z</dcterms:modified>
</cp:coreProperties>
</file>